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4"/>
        <w:gridCol w:w="1241"/>
        <w:gridCol w:w="7391"/>
      </w:tblGrid>
      <w:tr w:rsidR="002A1244" w:rsidRPr="002A1244" w14:paraId="1BC24A46" w14:textId="77777777" w:rsidTr="002A1244">
        <w:tc>
          <w:tcPr>
            <w:tcW w:w="5000" w:type="pct"/>
            <w:gridSpan w:val="3"/>
            <w:shd w:val="clear" w:color="auto" w:fill="5B9BD5" w:themeFill="accent5"/>
            <w:vAlign w:val="bottom"/>
          </w:tcPr>
          <w:p w14:paraId="404114A8" w14:textId="738C55CD" w:rsidR="002A1244" w:rsidRPr="00E271E4" w:rsidRDefault="005E57FE" w:rsidP="00715C65">
            <w:pPr>
              <w:pStyle w:val="Heading1"/>
              <w:outlineLvl w:val="0"/>
              <w:rPr>
                <w:sz w:val="24"/>
                <w:szCs w:val="24"/>
              </w:rPr>
            </w:pPr>
            <w:r w:rsidRPr="00E271E4">
              <w:rPr>
                <w:sz w:val="24"/>
                <w:szCs w:val="24"/>
              </w:rPr>
              <w:t>Pet Owner’s Information</w:t>
            </w:r>
          </w:p>
        </w:tc>
      </w:tr>
      <w:tr w:rsidR="002A1244" w:rsidRPr="002A1244" w14:paraId="3AE16856" w14:textId="77777777" w:rsidTr="007A31E0">
        <w:tc>
          <w:tcPr>
            <w:tcW w:w="1336" w:type="pct"/>
            <w:gridSpan w:val="2"/>
            <w:vAlign w:val="bottom"/>
          </w:tcPr>
          <w:p w14:paraId="07A81FB9" w14:textId="66BA0BC0" w:rsidR="002A1244" w:rsidRPr="00E271E4" w:rsidRDefault="005E57FE" w:rsidP="005E57FE">
            <w:pPr>
              <w:pStyle w:val="NormalIndent"/>
              <w:ind w:left="0"/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Your Name</w:t>
            </w:r>
            <w:r w:rsidR="007A31E0" w:rsidRPr="00E271E4">
              <w:rPr>
                <w:sz w:val="22"/>
                <w:szCs w:val="22"/>
              </w:rPr>
              <w:t>: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57D5A9D6" w14:textId="77777777" w:rsidR="002A1244" w:rsidRPr="00E271E4" w:rsidRDefault="002A1244" w:rsidP="002A1244">
            <w:pPr>
              <w:rPr>
                <w:sz w:val="22"/>
                <w:szCs w:val="22"/>
              </w:rPr>
            </w:pPr>
          </w:p>
        </w:tc>
      </w:tr>
      <w:tr w:rsidR="002A1244" w:rsidRPr="002A1244" w14:paraId="7FD686EF" w14:textId="77777777" w:rsidTr="007A31E0">
        <w:tc>
          <w:tcPr>
            <w:tcW w:w="1336" w:type="pct"/>
            <w:gridSpan w:val="2"/>
            <w:vAlign w:val="bottom"/>
          </w:tcPr>
          <w:p w14:paraId="746C6CCD" w14:textId="0A61B4CF" w:rsidR="002A1244" w:rsidRPr="00E271E4" w:rsidRDefault="005E57FE" w:rsidP="005E57FE">
            <w:pPr>
              <w:pStyle w:val="NormalIndent"/>
              <w:ind w:left="0"/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Your Email</w:t>
            </w:r>
            <w:r w:rsidR="007A31E0" w:rsidRPr="00E271E4">
              <w:rPr>
                <w:sz w:val="22"/>
                <w:szCs w:val="22"/>
              </w:rPr>
              <w:t>: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7E96F233" w14:textId="77777777" w:rsidR="002A1244" w:rsidRPr="00E271E4" w:rsidRDefault="002A1244" w:rsidP="002A1244">
            <w:pPr>
              <w:rPr>
                <w:sz w:val="22"/>
                <w:szCs w:val="22"/>
              </w:rPr>
            </w:pPr>
          </w:p>
        </w:tc>
      </w:tr>
      <w:tr w:rsidR="002A1244" w:rsidRPr="002A1244" w14:paraId="6651253E" w14:textId="77777777" w:rsidTr="00C416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4F074E3C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1711651A" w14:textId="77777777" w:rsidTr="002A1244">
        <w:tc>
          <w:tcPr>
            <w:tcW w:w="5000" w:type="pct"/>
            <w:gridSpan w:val="3"/>
            <w:shd w:val="clear" w:color="auto" w:fill="5B9BD5" w:themeFill="accent5"/>
            <w:vAlign w:val="bottom"/>
          </w:tcPr>
          <w:p w14:paraId="520EA65F" w14:textId="3F69A0C8" w:rsidR="002A1244" w:rsidRPr="00E271E4" w:rsidRDefault="005E57FE" w:rsidP="00715C65">
            <w:pPr>
              <w:pStyle w:val="Heading1"/>
              <w:outlineLvl w:val="0"/>
              <w:rPr>
                <w:sz w:val="24"/>
                <w:szCs w:val="24"/>
              </w:rPr>
            </w:pPr>
            <w:r w:rsidRPr="00E271E4">
              <w:rPr>
                <w:sz w:val="24"/>
                <w:szCs w:val="24"/>
              </w:rPr>
              <w:t>Your Pet’s Information</w:t>
            </w:r>
          </w:p>
        </w:tc>
      </w:tr>
      <w:tr w:rsidR="002A1244" w:rsidRPr="002A1244" w14:paraId="6F13A362" w14:textId="77777777" w:rsidTr="007A31E0">
        <w:tc>
          <w:tcPr>
            <w:tcW w:w="1336" w:type="pct"/>
            <w:gridSpan w:val="2"/>
            <w:vAlign w:val="bottom"/>
          </w:tcPr>
          <w:p w14:paraId="11606114" w14:textId="61622225" w:rsidR="002A1244" w:rsidRPr="00E271E4" w:rsidRDefault="005E57FE" w:rsidP="005E57FE">
            <w:pPr>
              <w:pStyle w:val="NormalIndent"/>
              <w:ind w:left="0"/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Pet</w:t>
            </w:r>
            <w:r w:rsidR="00ED41CC" w:rsidRPr="00E271E4">
              <w:rPr>
                <w:sz w:val="22"/>
                <w:szCs w:val="22"/>
              </w:rPr>
              <w:t>’s</w:t>
            </w:r>
            <w:r w:rsidRPr="00E271E4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304805984"/>
                <w:placeholder>
                  <w:docPart w:val="D1AE22AC408E40DE84732CB7884CE668"/>
                </w:placeholder>
                <w:temporary/>
                <w:showingPlcHdr/>
                <w15:appearance w15:val="hidden"/>
              </w:sdtPr>
              <w:sdtEndPr/>
              <w:sdtContent>
                <w:r w:rsidR="002A1244" w:rsidRPr="00E271E4">
                  <w:rPr>
                    <w:sz w:val="22"/>
                    <w:szCs w:val="22"/>
                  </w:rPr>
                  <w:t>Name</w:t>
                </w:r>
              </w:sdtContent>
            </w:sdt>
            <w:r w:rsidR="007A31E0" w:rsidRPr="00E271E4">
              <w:rPr>
                <w:sz w:val="22"/>
                <w:szCs w:val="22"/>
              </w:rPr>
              <w:t>: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3978EC72" w14:textId="77777777" w:rsidR="002A1244" w:rsidRPr="00E271E4" w:rsidRDefault="002A1244" w:rsidP="002A1244">
            <w:pPr>
              <w:rPr>
                <w:sz w:val="22"/>
                <w:szCs w:val="22"/>
              </w:rPr>
            </w:pPr>
          </w:p>
        </w:tc>
      </w:tr>
      <w:tr w:rsidR="002A1244" w:rsidRPr="002A1244" w14:paraId="37A35673" w14:textId="77777777" w:rsidTr="007A31E0">
        <w:tc>
          <w:tcPr>
            <w:tcW w:w="1336" w:type="pct"/>
            <w:gridSpan w:val="2"/>
            <w:vAlign w:val="bottom"/>
          </w:tcPr>
          <w:p w14:paraId="5F6FDBDD" w14:textId="0A8203B2" w:rsidR="00ED41CC" w:rsidRPr="00E271E4" w:rsidRDefault="005E57FE" w:rsidP="005E57FE">
            <w:pPr>
              <w:pStyle w:val="NormalIndent"/>
              <w:ind w:left="0"/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Fun Fact</w:t>
            </w:r>
            <w:r w:rsidR="00B717D2">
              <w:rPr>
                <w:sz w:val="22"/>
                <w:szCs w:val="22"/>
              </w:rPr>
              <w:t>s</w:t>
            </w:r>
            <w:r w:rsidRPr="00E271E4">
              <w:rPr>
                <w:sz w:val="22"/>
                <w:szCs w:val="22"/>
              </w:rPr>
              <w:t xml:space="preserve"> about your pet</w:t>
            </w:r>
            <w:r w:rsidR="007A31E0" w:rsidRPr="00E271E4">
              <w:rPr>
                <w:sz w:val="22"/>
                <w:szCs w:val="22"/>
              </w:rPr>
              <w:t>: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61529176" w14:textId="0C12B738" w:rsidR="00ED41CC" w:rsidRPr="00E271E4" w:rsidRDefault="00ED41CC" w:rsidP="002A1244">
            <w:pPr>
              <w:rPr>
                <w:sz w:val="22"/>
                <w:szCs w:val="22"/>
              </w:rPr>
            </w:pPr>
          </w:p>
        </w:tc>
      </w:tr>
      <w:tr w:rsidR="002A1244" w:rsidRPr="002A1244" w14:paraId="5CDE1B35" w14:textId="77777777" w:rsidTr="00C416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103859EA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10DE9EB9" w14:textId="77777777" w:rsidTr="002A1244">
        <w:tc>
          <w:tcPr>
            <w:tcW w:w="5000" w:type="pct"/>
            <w:gridSpan w:val="3"/>
            <w:shd w:val="clear" w:color="auto" w:fill="5B9BD5" w:themeFill="accent5"/>
            <w:vAlign w:val="bottom"/>
          </w:tcPr>
          <w:p w14:paraId="492F3597" w14:textId="77777777" w:rsidR="00882673" w:rsidRDefault="00C14F05" w:rsidP="00715C65">
            <w:pPr>
              <w:pStyle w:val="Heading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Indicate the # of</w:t>
            </w:r>
            <w:r w:rsidR="00ED41CC" w:rsidRPr="00E271E4">
              <w:rPr>
                <w:sz w:val="24"/>
                <w:szCs w:val="24"/>
              </w:rPr>
              <w:t xml:space="preserve"> </w:t>
            </w:r>
            <w:r w:rsidR="00B717D2">
              <w:rPr>
                <w:sz w:val="24"/>
                <w:szCs w:val="24"/>
              </w:rPr>
              <w:t xml:space="preserve">photos you are submitting of your pet </w:t>
            </w:r>
            <w:r w:rsidR="00882673">
              <w:rPr>
                <w:sz w:val="24"/>
                <w:szCs w:val="24"/>
              </w:rPr>
              <w:t>beside each</w:t>
            </w:r>
            <w:r w:rsidR="00B717D2">
              <w:rPr>
                <w:sz w:val="24"/>
                <w:szCs w:val="24"/>
              </w:rPr>
              <w:t xml:space="preserve"> </w:t>
            </w:r>
            <w:r w:rsidR="007A31E0" w:rsidRPr="00E271E4">
              <w:rPr>
                <w:sz w:val="24"/>
                <w:szCs w:val="24"/>
              </w:rPr>
              <w:t>categor</w:t>
            </w:r>
            <w:r w:rsidR="00882673">
              <w:rPr>
                <w:sz w:val="24"/>
                <w:szCs w:val="24"/>
              </w:rPr>
              <w:t>y</w:t>
            </w:r>
            <w:r w:rsidR="00B717D2">
              <w:rPr>
                <w:sz w:val="24"/>
                <w:szCs w:val="24"/>
              </w:rPr>
              <w:t xml:space="preserve"> you</w:t>
            </w:r>
            <w:r w:rsidR="00882673">
              <w:rPr>
                <w:sz w:val="24"/>
                <w:szCs w:val="24"/>
              </w:rPr>
              <w:t xml:space="preserve"> a</w:t>
            </w:r>
            <w:r w:rsidR="00B717D2">
              <w:rPr>
                <w:sz w:val="24"/>
                <w:szCs w:val="24"/>
              </w:rPr>
              <w:t>re entering</w:t>
            </w:r>
          </w:p>
          <w:p w14:paraId="4FC698BE" w14:textId="2D2E36DB" w:rsidR="00882673" w:rsidRPr="00E271E4" w:rsidRDefault="00882673" w:rsidP="00E11BA6">
            <w:pPr>
              <w:pStyle w:val="Heading1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="00E11B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Please </w:t>
            </w:r>
            <w:r w:rsidR="00E11BA6">
              <w:rPr>
                <w:sz w:val="24"/>
                <w:szCs w:val="24"/>
              </w:rPr>
              <w:t xml:space="preserve">email </w:t>
            </w:r>
            <w:r>
              <w:rPr>
                <w:sz w:val="24"/>
                <w:szCs w:val="24"/>
              </w:rPr>
              <w:t xml:space="preserve">your photos </w:t>
            </w:r>
            <w:r w:rsidR="00E11BA6">
              <w:rPr>
                <w:sz w:val="24"/>
                <w:szCs w:val="24"/>
              </w:rPr>
              <w:t xml:space="preserve">with this form </w:t>
            </w:r>
            <w:r>
              <w:rPr>
                <w:sz w:val="24"/>
                <w:szCs w:val="24"/>
              </w:rPr>
              <w:t xml:space="preserve">to </w:t>
            </w:r>
            <w:hyperlink r:id="rId10" w:history="1">
              <w:r w:rsidRPr="00882673">
                <w:rPr>
                  <w:rStyle w:val="Hyperlink"/>
                  <w:color w:val="FFFFFF" w:themeColor="background1"/>
                  <w:sz w:val="24"/>
                  <w:szCs w:val="24"/>
                </w:rPr>
                <w:t>powerofpetshow@gmail.com</w:t>
              </w:r>
            </w:hyperlink>
          </w:p>
        </w:tc>
      </w:tr>
      <w:tr w:rsidR="002A1244" w:rsidRPr="002A1244" w14:paraId="4667478D" w14:textId="77777777" w:rsidTr="007A31E0">
        <w:trPr>
          <w:trHeight w:val="353"/>
        </w:trPr>
        <w:tc>
          <w:tcPr>
            <w:tcW w:w="1336" w:type="pct"/>
            <w:gridSpan w:val="2"/>
            <w:vAlign w:val="bottom"/>
          </w:tcPr>
          <w:p w14:paraId="7312155B" w14:textId="61EEC2DD" w:rsidR="002A1244" w:rsidRPr="00E271E4" w:rsidRDefault="00C14F05" w:rsidP="002A1244">
            <w:pPr>
              <w:pStyle w:val="NormalInden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#_______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17CA4935" w14:textId="788B56B0" w:rsidR="002A1244" w:rsidRPr="00E271E4" w:rsidRDefault="00ED41CC" w:rsidP="00ED41CC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Cute Kittens (under 1 year)</w:t>
            </w:r>
          </w:p>
        </w:tc>
      </w:tr>
      <w:tr w:rsidR="002A1244" w:rsidRPr="002A1244" w14:paraId="19EBFF2A" w14:textId="77777777" w:rsidTr="007A31E0">
        <w:tc>
          <w:tcPr>
            <w:tcW w:w="1336" w:type="pct"/>
            <w:gridSpan w:val="2"/>
            <w:vAlign w:val="bottom"/>
          </w:tcPr>
          <w:p w14:paraId="6D2177CC" w14:textId="30EE0A04" w:rsidR="002A1244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37FDAD3E" w14:textId="7D97302D" w:rsidR="002A1244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Cool Cats (over 1 year)</w:t>
            </w:r>
          </w:p>
        </w:tc>
      </w:tr>
      <w:tr w:rsidR="002A1244" w:rsidRPr="002A1244" w14:paraId="34885B49" w14:textId="77777777" w:rsidTr="007A31E0">
        <w:tc>
          <w:tcPr>
            <w:tcW w:w="1336" w:type="pct"/>
            <w:gridSpan w:val="2"/>
            <w:vAlign w:val="bottom"/>
          </w:tcPr>
          <w:p w14:paraId="0DA8A75B" w14:textId="601DEF16" w:rsidR="002A1244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1A291146" w14:textId="514090E0" w:rsidR="002A1244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Precious Puppies (under 1 year)</w:t>
            </w:r>
          </w:p>
        </w:tc>
      </w:tr>
      <w:tr w:rsidR="002A1244" w:rsidRPr="002A1244" w14:paraId="38FD5A2F" w14:textId="77777777" w:rsidTr="007A31E0">
        <w:tc>
          <w:tcPr>
            <w:tcW w:w="1336" w:type="pct"/>
            <w:gridSpan w:val="2"/>
            <w:vAlign w:val="bottom"/>
          </w:tcPr>
          <w:p w14:paraId="6E22C37A" w14:textId="1C2BA679" w:rsidR="002A1244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46B215DB" w14:textId="17872325" w:rsidR="002A1244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Dapper Dogs (over 1 year)</w:t>
            </w:r>
          </w:p>
        </w:tc>
      </w:tr>
      <w:tr w:rsidR="002A1244" w:rsidRPr="002A1244" w14:paraId="75BB0EE6" w14:textId="77777777" w:rsidTr="007A31E0">
        <w:tc>
          <w:tcPr>
            <w:tcW w:w="1336" w:type="pct"/>
            <w:gridSpan w:val="2"/>
            <w:vAlign w:val="bottom"/>
          </w:tcPr>
          <w:p w14:paraId="6A799EEE" w14:textId="3F6E17C1" w:rsidR="002A1244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56D2F2D7" w14:textId="3091F829" w:rsidR="002A1244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Unique Pets (any pets excluding cats/ dogs)</w:t>
            </w:r>
          </w:p>
        </w:tc>
      </w:tr>
      <w:tr w:rsidR="002A1244" w:rsidRPr="002A1244" w14:paraId="7A8D5A7E" w14:textId="77777777" w:rsidTr="007A31E0">
        <w:tc>
          <w:tcPr>
            <w:tcW w:w="1336" w:type="pct"/>
            <w:gridSpan w:val="2"/>
            <w:vAlign w:val="bottom"/>
          </w:tcPr>
          <w:p w14:paraId="243783DE" w14:textId="6E517D6B" w:rsidR="002A1244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00CAAE4C" w14:textId="0C52E4D3" w:rsidR="002A1244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Golden Oldies (any pet over 10 years)</w:t>
            </w:r>
          </w:p>
        </w:tc>
      </w:tr>
      <w:tr w:rsidR="002A1244" w:rsidRPr="002A1244" w14:paraId="00648D49" w14:textId="77777777" w:rsidTr="007A31E0">
        <w:tc>
          <w:tcPr>
            <w:tcW w:w="1336" w:type="pct"/>
            <w:gridSpan w:val="2"/>
            <w:vAlign w:val="bottom"/>
          </w:tcPr>
          <w:p w14:paraId="1BD59F85" w14:textId="1A74F131" w:rsidR="002A1244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6D556730" w14:textId="7ABD18B8" w:rsidR="002A1244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Gone but not forgotten (any pet that has passed)</w:t>
            </w:r>
          </w:p>
        </w:tc>
      </w:tr>
      <w:tr w:rsidR="00ED41CC" w:rsidRPr="002A1244" w14:paraId="2763D834" w14:textId="77777777" w:rsidTr="007A31E0">
        <w:tc>
          <w:tcPr>
            <w:tcW w:w="1336" w:type="pct"/>
            <w:gridSpan w:val="2"/>
            <w:vAlign w:val="bottom"/>
          </w:tcPr>
          <w:p w14:paraId="3D735970" w14:textId="70D351CD" w:rsidR="00ED41CC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0D3AE4AF" w14:textId="03DE1052" w:rsidR="00ED41CC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Dazzling Duos (any 2 pets)</w:t>
            </w:r>
          </w:p>
        </w:tc>
      </w:tr>
      <w:tr w:rsidR="00ED41CC" w:rsidRPr="002A1244" w14:paraId="011141D1" w14:textId="77777777" w:rsidTr="007A31E0">
        <w:tc>
          <w:tcPr>
            <w:tcW w:w="1336" w:type="pct"/>
            <w:gridSpan w:val="2"/>
            <w:vAlign w:val="bottom"/>
          </w:tcPr>
          <w:p w14:paraId="4C41BC59" w14:textId="63D4A908" w:rsidR="00ED41CC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10E37522" w14:textId="4DDFF535" w:rsidR="00ED41CC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Festive Dressed (holiday costumes)</w:t>
            </w:r>
          </w:p>
        </w:tc>
      </w:tr>
      <w:tr w:rsidR="00ED41CC" w:rsidRPr="002A1244" w14:paraId="52EC6814" w14:textId="77777777" w:rsidTr="007A31E0">
        <w:tc>
          <w:tcPr>
            <w:tcW w:w="1336" w:type="pct"/>
            <w:gridSpan w:val="2"/>
            <w:vAlign w:val="bottom"/>
          </w:tcPr>
          <w:p w14:paraId="3E4C1B64" w14:textId="163AABCB" w:rsidR="00ED41CC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08C399B5" w14:textId="22A13B1F" w:rsidR="00ED41CC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Sparkly Pets (dress any pet up)</w:t>
            </w:r>
          </w:p>
        </w:tc>
      </w:tr>
      <w:tr w:rsidR="00ED41CC" w:rsidRPr="002A1244" w14:paraId="2BD3B000" w14:textId="77777777" w:rsidTr="007A31E0">
        <w:tc>
          <w:tcPr>
            <w:tcW w:w="1336" w:type="pct"/>
            <w:gridSpan w:val="2"/>
            <w:vAlign w:val="bottom"/>
          </w:tcPr>
          <w:p w14:paraId="25643DB1" w14:textId="5C18BDDB" w:rsidR="00ED41CC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119F6ADF" w14:textId="2688F23C" w:rsidR="00ED41CC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Draw a Pet (enter a drawing of a pet you want or have)</w:t>
            </w:r>
          </w:p>
        </w:tc>
      </w:tr>
      <w:tr w:rsidR="00ED41CC" w:rsidRPr="002A1244" w14:paraId="25E85BB6" w14:textId="77777777" w:rsidTr="007A31E0">
        <w:tc>
          <w:tcPr>
            <w:tcW w:w="1336" w:type="pct"/>
            <w:gridSpan w:val="2"/>
            <w:vAlign w:val="bottom"/>
          </w:tcPr>
          <w:p w14:paraId="046254A1" w14:textId="440D58AC" w:rsidR="00ED41CC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4B5563F4" w14:textId="18BE6C71" w:rsidR="00ED41CC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Service Above Self (Service animals)</w:t>
            </w:r>
          </w:p>
        </w:tc>
      </w:tr>
      <w:tr w:rsidR="00ED41CC" w:rsidRPr="002A1244" w14:paraId="1507C9A0" w14:textId="77777777" w:rsidTr="007A31E0">
        <w:tc>
          <w:tcPr>
            <w:tcW w:w="1336" w:type="pct"/>
            <w:gridSpan w:val="2"/>
            <w:vAlign w:val="bottom"/>
          </w:tcPr>
          <w:p w14:paraId="70818502" w14:textId="5A3D80BF" w:rsidR="00ED41CC" w:rsidRPr="00E271E4" w:rsidRDefault="00C14F05" w:rsidP="002A1244">
            <w:pPr>
              <w:spacing w:before="0"/>
              <w:ind w:left="702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C14F05">
              <w:rPr>
                <w:rFonts w:ascii="Calibri" w:eastAsia="Calibri" w:hAnsi="Calibri" w:cs="Times New Roman"/>
                <w:sz w:val="22"/>
                <w:szCs w:val="22"/>
              </w:rPr>
              <w:t>________</w:t>
            </w:r>
          </w:p>
        </w:tc>
        <w:tc>
          <w:tcPr>
            <w:tcW w:w="3664" w:type="pct"/>
            <w:tcBorders>
              <w:bottom w:val="single" w:sz="4" w:space="0" w:color="auto"/>
            </w:tcBorders>
            <w:vAlign w:val="bottom"/>
          </w:tcPr>
          <w:p w14:paraId="33D888E0" w14:textId="2AD91BE5" w:rsidR="00ED41CC" w:rsidRPr="00E271E4" w:rsidRDefault="00ED41CC" w:rsidP="002A1244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Talent Show (enter a video of any pet's talent)</w:t>
            </w:r>
          </w:p>
        </w:tc>
      </w:tr>
      <w:tr w:rsidR="00E271E4" w:rsidRPr="002A1244" w14:paraId="0A2FF44C" w14:textId="77777777" w:rsidTr="00022168">
        <w:tc>
          <w:tcPr>
            <w:tcW w:w="721" w:type="pct"/>
          </w:tcPr>
          <w:p w14:paraId="25219B2E" w14:textId="77777777" w:rsidR="00E271E4" w:rsidRDefault="00E271E4" w:rsidP="00022168">
            <w:pPr>
              <w:spacing w:before="120"/>
              <w:ind w:left="702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2202C1">
              <w:rPr>
                <w:rFonts w:ascii="Calibri" w:eastAsia="Calibri" w:hAnsi="Calibri" w:cs="Times New Roman"/>
                <w:sz w:val="32"/>
                <w:szCs w:val="32"/>
              </w:rPr>
              <w:sym w:font="Wingdings 2" w:char="F0A3"/>
            </w:r>
          </w:p>
          <w:p w14:paraId="58F2331F" w14:textId="2C725FFA" w:rsidR="00C14F05" w:rsidRPr="002202C1" w:rsidRDefault="00C14F05" w:rsidP="00022168">
            <w:pPr>
              <w:spacing w:before="120"/>
              <w:ind w:left="702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2202C1">
              <w:rPr>
                <w:rFonts w:ascii="Calibri" w:eastAsia="Calibri" w:hAnsi="Calibri" w:cs="Times New Roman"/>
                <w:sz w:val="32"/>
                <w:szCs w:val="32"/>
              </w:rPr>
              <w:sym w:font="Wingdings 2" w:char="F0A3"/>
            </w:r>
          </w:p>
        </w:tc>
        <w:tc>
          <w:tcPr>
            <w:tcW w:w="4279" w:type="pct"/>
            <w:gridSpan w:val="2"/>
            <w:vAlign w:val="bottom"/>
          </w:tcPr>
          <w:p w14:paraId="26F9E9C8" w14:textId="2C1DC351" w:rsidR="00E271E4" w:rsidRDefault="002202C1" w:rsidP="000221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have e-transferred my entry fee to </w:t>
            </w:r>
            <w:hyperlink r:id="rId11" w:history="1">
              <w:r w:rsidRPr="00711B02">
                <w:rPr>
                  <w:rStyle w:val="Hyperlink"/>
                  <w:sz w:val="22"/>
                  <w:szCs w:val="22"/>
                </w:rPr>
                <w:t>powerofpetshow@gmail.com</w:t>
              </w:r>
            </w:hyperlink>
            <w:r>
              <w:rPr>
                <w:sz w:val="22"/>
                <w:szCs w:val="22"/>
              </w:rPr>
              <w:t xml:space="preserve"> </w:t>
            </w:r>
            <w:r w:rsidR="00C14F0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($10 - $15)</w:t>
            </w:r>
          </w:p>
          <w:p w14:paraId="3E3ECC49" w14:textId="517FB6A4" w:rsidR="00E271E4" w:rsidRPr="00C14F05" w:rsidRDefault="00C14F05" w:rsidP="00882673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Or, I have made a </w:t>
            </w:r>
            <w:r w:rsidR="002202C1">
              <w:rPr>
                <w:sz w:val="22"/>
                <w:szCs w:val="22"/>
              </w:rPr>
              <w:t xml:space="preserve">Credit Card payment at </w:t>
            </w:r>
            <w:hyperlink r:id="rId12" w:history="1">
              <w:r w:rsidR="002202C1" w:rsidRPr="00711B02">
                <w:rPr>
                  <w:rStyle w:val="Hyperlink"/>
                  <w:sz w:val="22"/>
                  <w:szCs w:val="22"/>
                </w:rPr>
                <w:t>https://newwestrotary.org/donate</w:t>
              </w:r>
            </w:hyperlink>
            <w:r w:rsidR="002202C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($10-$15)</w:t>
            </w:r>
          </w:p>
        </w:tc>
      </w:tr>
      <w:tr w:rsidR="00C14F05" w:rsidRPr="002A1244" w14:paraId="2C044E52" w14:textId="77777777" w:rsidTr="00022168">
        <w:tc>
          <w:tcPr>
            <w:tcW w:w="721" w:type="pct"/>
          </w:tcPr>
          <w:p w14:paraId="2EDAB83F" w14:textId="77777777" w:rsidR="00882673" w:rsidRDefault="00882673" w:rsidP="00022168">
            <w:pPr>
              <w:spacing w:before="120"/>
              <w:ind w:left="702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19C6CBF3" w14:textId="534F9382" w:rsidR="00C14F05" w:rsidRPr="002202C1" w:rsidRDefault="00C14F05" w:rsidP="00022168">
            <w:pPr>
              <w:spacing w:before="120"/>
              <w:ind w:left="702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2202C1">
              <w:rPr>
                <w:rFonts w:ascii="Calibri" w:eastAsia="Calibri" w:hAnsi="Calibri" w:cs="Times New Roman"/>
                <w:sz w:val="32"/>
                <w:szCs w:val="32"/>
              </w:rPr>
              <w:sym w:font="Wingdings 2" w:char="F0A3"/>
            </w:r>
          </w:p>
        </w:tc>
        <w:tc>
          <w:tcPr>
            <w:tcW w:w="4279" w:type="pct"/>
            <w:gridSpan w:val="2"/>
            <w:vAlign w:val="bottom"/>
          </w:tcPr>
          <w:p w14:paraId="7A8AE883" w14:textId="77777777" w:rsidR="00C14F05" w:rsidRPr="00E271E4" w:rsidRDefault="00C14F05" w:rsidP="00022168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I give my consent for my submitted pictures to be posted to Rotary’s social media sites (Instagram &amp; Facebook)</w:t>
            </w:r>
          </w:p>
          <w:p w14:paraId="3E06F57B" w14:textId="3452DFD6" w:rsidR="00C14F05" w:rsidRPr="00E271E4" w:rsidRDefault="00C14F05" w:rsidP="00022168">
            <w:pPr>
              <w:rPr>
                <w:sz w:val="22"/>
                <w:szCs w:val="22"/>
              </w:rPr>
            </w:pPr>
            <w:r w:rsidRPr="00E271E4">
              <w:rPr>
                <w:sz w:val="22"/>
                <w:szCs w:val="22"/>
              </w:rPr>
              <w:t>Signature: ____________________________________</w:t>
            </w:r>
            <w:r>
              <w:rPr>
                <w:sz w:val="22"/>
                <w:szCs w:val="22"/>
              </w:rPr>
              <w:t>_______</w:t>
            </w:r>
            <w:r w:rsidRPr="00E271E4">
              <w:rPr>
                <w:sz w:val="22"/>
                <w:szCs w:val="22"/>
              </w:rPr>
              <w:t>________</w:t>
            </w:r>
          </w:p>
        </w:tc>
      </w:tr>
    </w:tbl>
    <w:p w14:paraId="3122435B" w14:textId="1D8548A8" w:rsidR="007A31E0" w:rsidRPr="0006568A" w:rsidRDefault="007A31E0" w:rsidP="007A31E0">
      <w:pPr>
        <w:pStyle w:val="NoSpacing"/>
      </w:pPr>
    </w:p>
    <w:sectPr w:rsidR="007A31E0" w:rsidRPr="0006568A" w:rsidSect="007A31E0">
      <w:headerReference w:type="default" r:id="rId13"/>
      <w:footerReference w:type="default" r:id="rId14"/>
      <w:pgSz w:w="12240" w:h="15840"/>
      <w:pgMar w:top="1134" w:right="1077" w:bottom="1134" w:left="1077" w:header="720" w:footer="2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3DFBE" w14:textId="77777777" w:rsidR="000E72B9" w:rsidRDefault="000E72B9" w:rsidP="000172E5">
      <w:pPr>
        <w:spacing w:after="0" w:line="240" w:lineRule="auto"/>
      </w:pPr>
      <w:r>
        <w:separator/>
      </w:r>
    </w:p>
  </w:endnote>
  <w:endnote w:type="continuationSeparator" w:id="0">
    <w:p w14:paraId="4891F431" w14:textId="77777777" w:rsidR="000E72B9" w:rsidRDefault="000E72B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D41818-5836-4D03-8D90-0141599E9B1D}"/>
    <w:embedBold r:id="rId2" w:fontKey="{72CB00BB-F37A-426E-8496-67720C2AF9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B4212E6-5143-41A1-A105-2EE9E206EE83}"/>
    <w:embedBold r:id="rId4" w:fontKey="{9DA69F16-9DD8-407C-B092-C842C9A85F21}"/>
    <w:embedItalic r:id="rId5" w:fontKey="{62C15B88-E754-458C-8C79-C50E8EF693F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032FEA5-A5A8-4009-A56E-ABC18BD5706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805C733A-A778-4049-A250-A2D3FFCAD9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FC671" w14:textId="42C48765" w:rsidR="00C14F05" w:rsidRPr="00C14F05" w:rsidRDefault="00C14F05" w:rsidP="00C14F05">
    <w:pPr>
      <w:pStyle w:val="Footer"/>
      <w:jc w:val="center"/>
      <w:rPr>
        <w:b/>
        <w:bCs/>
        <w:sz w:val="28"/>
        <w:szCs w:val="28"/>
      </w:rPr>
    </w:pPr>
    <w:r w:rsidRPr="00C14F05">
      <w:rPr>
        <w:b/>
        <w:bCs/>
        <w:sz w:val="28"/>
        <w:szCs w:val="28"/>
      </w:rPr>
      <w:t>Follow us</w:t>
    </w:r>
    <w:r w:rsidR="00C649EC">
      <w:rPr>
        <w:b/>
        <w:bCs/>
        <w:sz w:val="28"/>
        <w:szCs w:val="28"/>
      </w:rPr>
      <w:t xml:space="preserve"> on Instagram</w:t>
    </w:r>
    <w:r w:rsidRPr="00C14F05">
      <w:rPr>
        <w:b/>
        <w:bCs/>
        <w:sz w:val="28"/>
        <w:szCs w:val="28"/>
      </w:rPr>
      <w:t xml:space="preserve"> @PowerofPetshow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DEA2B1" w14:textId="77777777" w:rsidR="000E72B9" w:rsidRDefault="000E72B9" w:rsidP="000172E5">
      <w:pPr>
        <w:spacing w:after="0" w:line="240" w:lineRule="auto"/>
      </w:pPr>
      <w:r>
        <w:separator/>
      </w:r>
    </w:p>
  </w:footnote>
  <w:footnote w:type="continuationSeparator" w:id="0">
    <w:p w14:paraId="44ACA8F9" w14:textId="77777777" w:rsidR="000E72B9" w:rsidRDefault="000E72B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2127"/>
      <w:gridCol w:w="5386"/>
    </w:tblGrid>
    <w:tr w:rsidR="005E57FE" w:rsidRPr="00B337A2" w14:paraId="0859B6C6" w14:textId="77777777" w:rsidTr="007A31E0">
      <w:trPr>
        <w:trHeight w:val="990"/>
      </w:trPr>
      <w:tc>
        <w:tcPr>
          <w:tcW w:w="2127" w:type="dxa"/>
          <w:vAlign w:val="center"/>
        </w:tcPr>
        <w:p w14:paraId="0FA60611" w14:textId="476E7A08" w:rsidR="00B337A2" w:rsidRPr="00B337A2" w:rsidRDefault="005E57FE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anchor distT="0" distB="0" distL="114300" distR="114300" simplePos="0" relativeHeight="251659264" behindDoc="0" locked="0" layoutInCell="1" allowOverlap="1" wp14:anchorId="2454F808" wp14:editId="24D3993D">
                <wp:simplePos x="0" y="0"/>
                <wp:positionH relativeFrom="column">
                  <wp:posOffset>142875</wp:posOffset>
                </wp:positionH>
                <wp:positionV relativeFrom="paragraph">
                  <wp:posOffset>-53340</wp:posOffset>
                </wp:positionV>
                <wp:extent cx="925195" cy="742950"/>
                <wp:effectExtent l="0" t="0" r="8255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195" cy="742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86" w:type="dxa"/>
          <w:vAlign w:val="center"/>
        </w:tcPr>
        <w:p w14:paraId="5478FD78" w14:textId="77777777" w:rsidR="00B337A2" w:rsidRDefault="005E57FE" w:rsidP="002A1244">
          <w:pPr>
            <w:pStyle w:val="Header"/>
            <w:rPr>
              <w:color w:val="2F5496" w:themeColor="accent1" w:themeShade="BF"/>
            </w:rPr>
          </w:pPr>
          <w:r>
            <w:rPr>
              <w:color w:val="2F5496" w:themeColor="accent1" w:themeShade="BF"/>
            </w:rPr>
            <w:t xml:space="preserve">       </w:t>
          </w:r>
          <w:r w:rsidRPr="005E57FE">
            <w:rPr>
              <w:color w:val="2F5496" w:themeColor="accent1" w:themeShade="BF"/>
            </w:rPr>
            <w:t>Power of Pets Show</w:t>
          </w:r>
        </w:p>
        <w:p w14:paraId="6F436A81" w14:textId="08B9BDB7" w:rsidR="005E57FE" w:rsidRPr="00ED41CC" w:rsidRDefault="007A31E0" w:rsidP="002A1244">
          <w:pPr>
            <w:pStyle w:val="Header"/>
            <w:rPr>
              <w:rFonts w:asciiTheme="minorHAnsi" w:hAnsiTheme="minorHAnsi"/>
              <w:b w:val="0"/>
              <w:noProof w:val="0"/>
              <w:sz w:val="24"/>
            </w:rPr>
          </w:pPr>
          <w:r>
            <w:rPr>
              <w:color w:val="2F5496" w:themeColor="accent1" w:themeShade="BF"/>
              <w:sz w:val="24"/>
            </w:rPr>
            <w:t xml:space="preserve"> </w:t>
          </w:r>
          <w:r w:rsidR="005E57FE" w:rsidRPr="00ED41CC">
            <w:rPr>
              <w:color w:val="2F5496" w:themeColor="accent1" w:themeShade="BF"/>
              <w:sz w:val="24"/>
            </w:rPr>
            <w:t xml:space="preserve">Email this form </w:t>
          </w:r>
          <w:r w:rsidR="00ED41CC">
            <w:rPr>
              <w:color w:val="2F5496" w:themeColor="accent1" w:themeShade="BF"/>
              <w:sz w:val="24"/>
            </w:rPr>
            <w:t>to</w:t>
          </w:r>
          <w:r w:rsidR="005E57FE" w:rsidRPr="00ED41CC">
            <w:rPr>
              <w:color w:val="2F5496" w:themeColor="accent1" w:themeShade="BF"/>
              <w:sz w:val="24"/>
            </w:rPr>
            <w:t xml:space="preserve"> </w:t>
          </w:r>
          <w:hyperlink r:id="rId2" w:history="1">
            <w:r w:rsidR="005E57FE" w:rsidRPr="00ED41CC">
              <w:rPr>
                <w:rStyle w:val="Hyperlink"/>
                <w:color w:val="034990" w:themeColor="hyperlink" w:themeShade="BF"/>
                <w:sz w:val="24"/>
              </w:rPr>
              <w:t>powerofpetshow@gmail.com</w:t>
            </w:r>
          </w:hyperlink>
          <w:r w:rsidR="005E57FE" w:rsidRPr="00ED41CC">
            <w:rPr>
              <w:color w:val="2F5496" w:themeColor="accent1" w:themeShade="BF"/>
              <w:sz w:val="24"/>
            </w:rPr>
            <w:t xml:space="preserve"> </w:t>
          </w:r>
        </w:p>
      </w:tc>
    </w:tr>
  </w:tbl>
  <w:p w14:paraId="74C59096" w14:textId="03D7FEF3" w:rsidR="000172E5" w:rsidRPr="00311D4F" w:rsidRDefault="005E57FE" w:rsidP="00311D4F">
    <w:pPr>
      <w:pStyle w:val="NoSpacing"/>
    </w:pPr>
    <w:r>
      <w:rPr>
        <w:noProof/>
        <w:color w:val="2F5496" w:themeColor="accent1" w:themeShade="BF"/>
      </w:rPr>
      <w:drawing>
        <wp:anchor distT="0" distB="0" distL="114300" distR="114300" simplePos="0" relativeHeight="251658240" behindDoc="0" locked="0" layoutInCell="1" allowOverlap="1" wp14:anchorId="00ED4618" wp14:editId="10309043">
          <wp:simplePos x="0" y="0"/>
          <wp:positionH relativeFrom="margin">
            <wp:posOffset>4812665</wp:posOffset>
          </wp:positionH>
          <wp:positionV relativeFrom="paragraph">
            <wp:posOffset>-647700</wp:posOffset>
          </wp:positionV>
          <wp:extent cx="1414145" cy="658495"/>
          <wp:effectExtent l="0" t="0" r="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FE"/>
    <w:rsid w:val="000172E5"/>
    <w:rsid w:val="00052382"/>
    <w:rsid w:val="0006568A"/>
    <w:rsid w:val="00076F0F"/>
    <w:rsid w:val="00084253"/>
    <w:rsid w:val="000D1F49"/>
    <w:rsid w:val="000E72B9"/>
    <w:rsid w:val="001727CA"/>
    <w:rsid w:val="002202C1"/>
    <w:rsid w:val="002A1244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E57FE"/>
    <w:rsid w:val="005F2035"/>
    <w:rsid w:val="005F7990"/>
    <w:rsid w:val="006145D8"/>
    <w:rsid w:val="0063739C"/>
    <w:rsid w:val="007147D7"/>
    <w:rsid w:val="00715C65"/>
    <w:rsid w:val="00770F25"/>
    <w:rsid w:val="007A31E0"/>
    <w:rsid w:val="007A35A8"/>
    <w:rsid w:val="007B0A85"/>
    <w:rsid w:val="007C6A52"/>
    <w:rsid w:val="0082043E"/>
    <w:rsid w:val="00846B76"/>
    <w:rsid w:val="00882673"/>
    <w:rsid w:val="008E203A"/>
    <w:rsid w:val="0091229C"/>
    <w:rsid w:val="00940E73"/>
    <w:rsid w:val="0098597D"/>
    <w:rsid w:val="009F619A"/>
    <w:rsid w:val="009F6DDE"/>
    <w:rsid w:val="00A30BC2"/>
    <w:rsid w:val="00A370A8"/>
    <w:rsid w:val="00B337A2"/>
    <w:rsid w:val="00B717D2"/>
    <w:rsid w:val="00BD0879"/>
    <w:rsid w:val="00BD4753"/>
    <w:rsid w:val="00BD5CB1"/>
    <w:rsid w:val="00BE62EE"/>
    <w:rsid w:val="00BF0056"/>
    <w:rsid w:val="00C003BA"/>
    <w:rsid w:val="00C14F05"/>
    <w:rsid w:val="00C24510"/>
    <w:rsid w:val="00C4602F"/>
    <w:rsid w:val="00C46878"/>
    <w:rsid w:val="00C6231D"/>
    <w:rsid w:val="00C649EC"/>
    <w:rsid w:val="00CA1A90"/>
    <w:rsid w:val="00CB4A51"/>
    <w:rsid w:val="00CD4532"/>
    <w:rsid w:val="00CD47B0"/>
    <w:rsid w:val="00CE6104"/>
    <w:rsid w:val="00CE7918"/>
    <w:rsid w:val="00D16163"/>
    <w:rsid w:val="00DB3FAD"/>
    <w:rsid w:val="00E11BA6"/>
    <w:rsid w:val="00E271E4"/>
    <w:rsid w:val="00E61C09"/>
    <w:rsid w:val="00EB3B58"/>
    <w:rsid w:val="00EC7359"/>
    <w:rsid w:val="00ED41CC"/>
    <w:rsid w:val="00EE3054"/>
    <w:rsid w:val="00F00606"/>
    <w:rsid w:val="00F01256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94DC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E271E4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rsid w:val="005E5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newwestrotary.org/donat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owerofpetshow@gmail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powerofpetshow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powerofpetshow@gmail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ste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1AE22AC408E40DE84732CB7884CE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C6D72-A427-492D-9D2D-5DFEA4E12825}"/>
      </w:docPartPr>
      <w:docPartBody>
        <w:p w:rsidR="006C0692" w:rsidRDefault="007840A5">
          <w:pPr>
            <w:pStyle w:val="D1AE22AC408E40DE84732CB7884CE668"/>
          </w:pPr>
          <w:r w:rsidRPr="002A1244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76C"/>
    <w:rsid w:val="00067F80"/>
    <w:rsid w:val="0051369D"/>
    <w:rsid w:val="006C0692"/>
    <w:rsid w:val="007840A5"/>
    <w:rsid w:val="00DE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AE22AC408E40DE84732CB7884CE668">
    <w:name w:val="D1AE22AC408E40DE84732CB7884CE668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2021-01-12T19:43:00Z</dcterms:created>
  <dcterms:modified xsi:type="dcterms:W3CDTF">2021-01-12T19:44:00Z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